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DB1D8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>
              <w:rPr>
                <w:rFonts w:ascii="Arial" w:hAnsi="Arial" w:cs="Arial"/>
                <w:sz w:val="20"/>
                <w:szCs w:val="20"/>
                <w:rtl/>
              </w:rPr>
              <w:t>12 מאי, 2013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49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6125E" w:rsidRPr="00E75D0F" w:rsidTr="0026125E">
        <w:trPr>
          <w:trHeight w:val="350"/>
        </w:trPr>
        <w:tc>
          <w:tcPr>
            <w:tcW w:w="1842" w:type="dxa"/>
            <w:shd w:val="clear" w:color="auto" w:fill="E6E6E6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26125E" w:rsidRPr="00E75D0F" w:rsidTr="0026125E">
        <w:trPr>
          <w:trHeight w:val="361"/>
        </w:trPr>
        <w:tc>
          <w:tcPr>
            <w:tcW w:w="1842" w:type="dxa"/>
            <w:shd w:val="clear" w:color="auto" w:fill="E6E6E6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6125E" w:rsidRPr="00E75D0F" w:rsidTr="0026125E">
        <w:trPr>
          <w:trHeight w:val="370"/>
        </w:trPr>
        <w:tc>
          <w:tcPr>
            <w:tcW w:w="1842" w:type="dxa"/>
            <w:shd w:val="clear" w:color="auto" w:fill="E6E6E6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6125E" w:rsidRPr="00E75D0F" w:rsidRDefault="0026125E" w:rsidP="0026125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13</w:t>
            </w:r>
          </w:p>
        </w:tc>
      </w:tr>
    </w:tbl>
    <w:p w:rsidR="00E75D0F" w:rsidRDefault="00E75D0F" w:rsidP="0026125E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9115F0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B2280" wp14:editId="2E773F6D">
                <wp:simplePos x="0" y="0"/>
                <wp:positionH relativeFrom="column">
                  <wp:posOffset>3383280</wp:posOffset>
                </wp:positionH>
                <wp:positionV relativeFrom="paragraph">
                  <wp:posOffset>146050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  <w:p w:rsidR="009115F0" w:rsidRDefault="009115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6.4pt;margin-top:11.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K739QLdAAAACQ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  <w:p w:rsidR="009115F0" w:rsidRDefault="009115F0"/>
                  </w:txbxContent>
                </v:textbox>
              </v:shape>
            </w:pict>
          </mc:Fallback>
        </mc:AlternateContent>
      </w:r>
    </w:p>
    <w:p w:rsidR="00E75D0F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E75D0F" w:rsidRPr="00E75D0F" w:rsidRDefault="00E75D0F" w:rsidP="00A62B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B1D8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רוצה לבדוק האם ניתן להוזיל עלויות באמצעות הכנסת תוכנות קוד פתוח. 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לשם כך, מבקשת היחידה להתקשר עם ספק </w:t>
            </w:r>
            <w:r w:rsidR="00A62B5B">
              <w:rPr>
                <w:rFonts w:ascii="Arial" w:hAnsi="Arial" w:cs="Arial" w:hint="cs"/>
                <w:rtl/>
              </w:rPr>
              <w:t>ל</w:t>
            </w:r>
            <w:r w:rsidR="00A62B5B">
              <w:rPr>
                <w:rFonts w:ascii="Arial" w:hAnsi="Arial" w:cs="Arial"/>
                <w:rtl/>
              </w:rPr>
              <w:t>ייעוץ ומיפוי טכנולוגיות לצורך כניסת הארגון לתחום הקוד הפתוח ולצורך איתור תחומים בהם ניתן להחליף תוכנות קיימות בתוכנות קוד פתוח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E75D0F" w:rsidRDefault="00E00E30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1196182</wp:posOffset>
                </wp:positionH>
                <wp:positionV relativeFrom="paragraph">
                  <wp:posOffset>-1111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4.2pt;margin-top:-.1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E00E30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3103562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44.35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Gt6G2X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E00E30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A62B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A62B5B">
              <w:rPr>
                <w:rFonts w:ascii="Arial" w:hAnsi="Arial" w:cs="Arial"/>
                <w:b/>
                <w:sz w:val="22"/>
                <w:szCs w:val="22"/>
              </w:rPr>
              <w:t>2BOpen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9115F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514896034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00E3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1328738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4.65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Cq7Hga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9115F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49,140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9115F0" w:rsidP="00A62B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01.07.2013</w:t>
            </w:r>
            <w:bookmarkStart w:id="0" w:name="_GoBack"/>
            <w:bookmarkEnd w:id="0"/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.1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A62B5B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E75D0F" w:rsidRDefault="00424EC8" w:rsidP="00424EC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לשם איתור ספקים העוסקים בתחום זה בארץ, פנינו לחברת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STKI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וביקשנו את חוות דעתם.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STKI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בעלת היכרות טובה עם שוק ה- </w:t>
            </w:r>
            <w:r>
              <w:rPr>
                <w:rFonts w:ascii="Arial" w:hAnsi="Arial" w:cs="Arial"/>
                <w:b/>
                <w:sz w:val="22"/>
                <w:szCs w:val="22"/>
              </w:rPr>
              <w:t>IT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בארץ. קיבלנו מהם אישור שחברת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2BOpen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ספק יחיד לפעילות המבוקשת.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26125E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26125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26125E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26125E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4F" w:rsidRDefault="000E0D4F">
      <w:r>
        <w:separator/>
      </w:r>
    </w:p>
  </w:endnote>
  <w:endnote w:type="continuationSeparator" w:id="0">
    <w:p w:rsidR="000E0D4F" w:rsidRDefault="000E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9115F0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4F" w:rsidRDefault="000E0D4F">
      <w:r>
        <w:separator/>
      </w:r>
    </w:p>
  </w:footnote>
  <w:footnote w:type="continuationSeparator" w:id="0">
    <w:p w:rsidR="000E0D4F" w:rsidRDefault="000E0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0E0D4F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125E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24EC8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115F0"/>
    <w:rsid w:val="009348E9"/>
    <w:rsid w:val="00936866"/>
    <w:rsid w:val="009463C0"/>
    <w:rsid w:val="00953002"/>
    <w:rsid w:val="009868B9"/>
    <w:rsid w:val="009A4D9D"/>
    <w:rsid w:val="009D237B"/>
    <w:rsid w:val="009E28A4"/>
    <w:rsid w:val="00A177BF"/>
    <w:rsid w:val="00A27371"/>
    <w:rsid w:val="00A43115"/>
    <w:rsid w:val="00A56D7D"/>
    <w:rsid w:val="00A62B5B"/>
    <w:rsid w:val="00A67D02"/>
    <w:rsid w:val="00A76DAF"/>
    <w:rsid w:val="00AA4CCB"/>
    <w:rsid w:val="00AD5096"/>
    <w:rsid w:val="00AD6E2D"/>
    <w:rsid w:val="00B16512"/>
    <w:rsid w:val="00B2170C"/>
    <w:rsid w:val="00B50F29"/>
    <w:rsid w:val="00B6079A"/>
    <w:rsid w:val="00B63BF8"/>
    <w:rsid w:val="00B85E46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49AA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DB1D8A"/>
    <w:rsid w:val="00E00E30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6</TotalTime>
  <Pages>1</Pages>
  <Words>241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1597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שי גויטע</cp:lastModifiedBy>
  <cp:revision>3</cp:revision>
  <cp:lastPrinted>2006-05-04T06:32:00Z</cp:lastPrinted>
  <dcterms:created xsi:type="dcterms:W3CDTF">2013-05-20T10:13:00Z</dcterms:created>
  <dcterms:modified xsi:type="dcterms:W3CDTF">2013-05-20T10:18:00Z</dcterms:modified>
</cp:coreProperties>
</file>